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D6C5F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5916295</wp:posOffset>
                </wp:positionV>
                <wp:extent cx="6028055" cy="3055620"/>
                <wp:effectExtent l="13970" t="13970" r="1587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3055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65.85pt;height:240.6pt;width:474.65pt;z-index:-251654144;v-text-anchor:middle;mso-width-relative:page;mso-height-relative:page;" fillcolor="#FFFFFF [3212]" filled="t" stroked="t" coordsize="21600,21600" o:gfxdata="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gCt7vaAAAADQEAAA8AAAAAAAAA&#10;AQAgAAAAIgAAAGRycy9kb3ducmV2LnhtbFBLAQIUABQAAAAIAIdO4kCXE3FQgQIAAAAFAAAOAAAA&#10;AAAAAAEAIAAAACkBAABkcnMvZTJvRG9jLnhtbFBLBQYAAAAABgAGAFkBAAAc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4079240</wp:posOffset>
                </wp:positionV>
                <wp:extent cx="2132330" cy="10845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787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学历：硕士研究生</w:t>
                            </w:r>
                          </w:p>
                          <w:p w14:paraId="4025EE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职称：助教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pt;margin-top:321.2pt;height:85.4pt;width:167.9pt;z-index:251668480;mso-width-relative:page;mso-height-relative:page;" filled="f" stroked="f" coordsize="21600,21600" o:gfxdata="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jbFLQ3AAAAAsBAAAPAAAAAAAAAAEAIAAAACIA&#10;AABkcnMvZG93bnJldi54bWxQSwECFAAUAAAACACHTuJAP2lMb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B278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学历：硕士研究生</w:t>
                      </w:r>
                    </w:p>
                    <w:p w14:paraId="4025EE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职称：助教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3150235</wp:posOffset>
                </wp:positionV>
                <wp:extent cx="1716405" cy="3994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51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专职辅导员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15pt;margin-top:248.05pt;height:31.45pt;width:135.15pt;z-index:251666432;mso-width-relative:page;mso-height-relative:page;" filled="f" stroked="f" coordsize="21600,21600" o:gfxdata="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5c+NwAAAALAQAADwAAAAAAAAABACAAAAAiAAAA&#10;ZHJzL2Rvd25yZXYueG1sUEsBAhQAFAAAAAgAh07iQKmJEz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9551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center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专职辅导员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3561080</wp:posOffset>
                </wp:positionV>
                <wp:extent cx="1365250" cy="76200"/>
                <wp:effectExtent l="0" t="0" r="635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3385" y="3017520"/>
                          <a:ext cx="1365250" cy="76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85pt;margin-top:280.4pt;height:6pt;width:107.5pt;z-index:251667456;v-text-anchor:middle;mso-width-relative:page;mso-height-relative:page;" fillcolor="#404040 [2429]" filled="t" stroked="f" coordsize="21600,21600" o:gfxdata="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2MNeM2AAA&#10;AAsBAAAPAAAAAAAAAAEAIAAAACIAAABkcnMvZG93bnJldi54bWxQSwECFAAUAAAACACHTuJA+jJa&#10;NpACAAARBQAADgAAAAAAAAABACAAAAAn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2242185</wp:posOffset>
                </wp:positionV>
                <wp:extent cx="1689735" cy="8439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B2852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唐 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25pt;margin-top:176.55pt;height:66.45pt;width:133.05pt;z-index:251665408;mso-width-relative:page;mso-height-relative:page;" filled="f" stroked="f" coordsize="21600,21600" o:gfxdata="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TDHzdwAAAALAQAADwAAAAAAAAABACAAAAAiAAAA&#10;ZHJzL2Rvd25yZXYueG1sUEsBAhQAFAAAAAgAh07iQAtf1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7B2852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唐 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1864360</wp:posOffset>
                </wp:positionV>
                <wp:extent cx="2435860" cy="3362325"/>
                <wp:effectExtent l="0" t="0" r="254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35860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58F2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05pt;margin-top:146.8pt;height:264.75pt;width:191.8pt;z-index:251660288;v-text-anchor:middle;mso-width-relative:page;mso-height-relative:page;" filled="t" stroked="f" coordsize="21600,21600" o:gfxdata="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+iiiv8pz/v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B558F2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6306185</wp:posOffset>
                </wp:positionV>
                <wp:extent cx="126746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26746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229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教师简介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pt;margin-top:496.55pt;height:31.5pt;width:99.8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7229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教师简介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21863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218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DCFB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ind w:firstLine="48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女，中共党员，戏剧与影视学专业硕士研究生，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辅导员。先后在湖南理工学院和湖南第一师范学院工作，2023年主持立项校级就业创业课题。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72.15pt;width:393.75pt;z-index:251669504;mso-width-relative:page;mso-height-relative:page;" filled="f" stroked="f" coordsize="21600,21600" o:gfxdata="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QrzEd4AAAAOAQAADwAAAAAA&#10;AAABACAAAAAiAAAAZHJzL2Rvd25yZXYueG1sUEsBAhQAFAAAAAgAh07iQAIP9udGAgAAdQQAAA4A&#10;AAAAAAAAAQAgAAAAL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8DCF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ind w:firstLine="48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女，中共党员，戏剧与影视学专业硕士研究生，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辅导员。先后在湖南理工学院和湖南第一师范学院工作，2023年主持立项校级就业创业课题。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DB2A63-6034-408D-8879-38D1035241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DB8759-A468-46B6-9B52-ECCACF08AC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EB998C2-D74C-4664-982C-B02957B004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6C12BD-CAE9-4218-9F92-CDB9A31F06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71F9F24-BF00-48F4-92EB-5E4687DD1AF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14A3A68-08E2-4C38-9BFB-C57426723C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5574F"/>
    <w:rsid w:val="06CA3D8D"/>
    <w:rsid w:val="0735574F"/>
    <w:rsid w:val="0D711A9F"/>
    <w:rsid w:val="1C630155"/>
    <w:rsid w:val="29A60A5C"/>
    <w:rsid w:val="2E476C6D"/>
    <w:rsid w:val="45F67167"/>
    <w:rsid w:val="4B4B4013"/>
    <w:rsid w:val="5DC170F4"/>
    <w:rsid w:val="60480506"/>
    <w:rsid w:val="759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2025-02-15T12:48:00Z</dcterms:created>
  <dc:creator>Vanessa</dc:creator>
  <cp:lastModifiedBy>Vanessa</cp:lastModifiedBy>
  <dcterms:modified xsi:type="dcterms:W3CDTF">2026-04-08T03:24:28Z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8E3A79D65EF6436B9882313B6F277174_11</vt:lpwstr>
  </property>
  <property fmtid="{D5CDD505-2E9C-101B-9397-08002B2CF9AE}" pid="5" name="KSOTemplateDocerSaveRecord">
    <vt:lpwstr>eyJoZGlkIjoiNjc2NTVhOWU2NDBlNGNjZjgzNDE1ZGEyYTQyZTYxMjYiLCJ1c2VySWQiOiIzMDMxNjE5ODkifQ==</vt:lpwstr>
  </property>
</Properties>
</file>